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DF1CF" w14:textId="69897646" w:rsidR="00952F7D" w:rsidRDefault="005526B1" w:rsidP="00A602AF">
      <w:pPr>
        <w:pStyle w:val="GraphicAnchor"/>
      </w:pPr>
      <w:r w:rsidRPr="00E44B70">
        <w:rPr>
          <w:noProof/>
          <w:lang w:val="en-AU" w:eastAsia="en-AU"/>
        </w:rPr>
        <w:drawing>
          <wp:anchor distT="0" distB="0" distL="114300" distR="114300" simplePos="0" relativeHeight="251665407" behindDoc="1" locked="1" layoutInCell="1" allowOverlap="1" wp14:anchorId="510FE6B5" wp14:editId="0CAC81DD">
            <wp:simplePos x="0" y="0"/>
            <wp:positionH relativeFrom="margin">
              <wp:posOffset>-466090</wp:posOffset>
            </wp:positionH>
            <wp:positionV relativeFrom="paragraph">
              <wp:posOffset>0</wp:posOffset>
            </wp:positionV>
            <wp:extent cx="6848856" cy="9134856"/>
            <wp:effectExtent l="0" t="0" r="9525" b="0"/>
            <wp:wrapNone/>
            <wp:docPr id="4" name="Picture 4" descr="Decorativ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856" cy="9134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4B70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69D64B9" wp14:editId="2E651763">
                <wp:simplePos x="0" y="0"/>
                <wp:positionH relativeFrom="column">
                  <wp:posOffset>-466090</wp:posOffset>
                </wp:positionH>
                <wp:positionV relativeFrom="paragraph">
                  <wp:posOffset>2509520</wp:posOffset>
                </wp:positionV>
                <wp:extent cx="5735320" cy="6426200"/>
                <wp:effectExtent l="0" t="0" r="0" b="0"/>
                <wp:wrapNone/>
                <wp:docPr id="2" name="Shape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5320" cy="64262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21600" y="14168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700">
                          <a:miter lim="400000"/>
                        </a:ln>
                      </wps:spPr>
                      <wps:bodyPr lIns="38100" tIns="38100" rIns="38100" bIns="381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8D0B" id="Shape" o:spid="_x0000_s1026" alt="Decorative" style="position:absolute;margin-left:-36.7pt;margin-top:197.6pt;width:451.6pt;height:506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" path="m,l21600,14168r,7432l,21600,,xe" fillcolor="#e2b80f [3204]" stroked="f" strokeweight="1pt">
                <v:stroke miterlimit="4" joinstyle="miter"/>
                <v:path arrowok="t" o:extrusionok="f" o:connecttype="custom" o:connectlocs="2867660,3213100;2867660,3213100;2867660,3213100;2867660,3213100" o:connectangles="0,90,180,270"/>
              </v:shape>
            </w:pict>
          </mc:Fallback>
        </mc:AlternateConten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4675"/>
        <w:gridCol w:w="4675"/>
      </w:tblGrid>
      <w:tr w:rsidR="00A602AF" w14:paraId="76E8D0C7" w14:textId="77777777" w:rsidTr="00F55AB1">
        <w:trPr>
          <w:trHeight w:val="2341"/>
        </w:trPr>
        <w:tc>
          <w:tcPr>
            <w:tcW w:w="9350" w:type="dxa"/>
            <w:gridSpan w:val="2"/>
            <w:vAlign w:val="center"/>
          </w:tcPr>
          <w:p w14:paraId="1935C4D6" w14:textId="77777777" w:rsidR="00A602AF" w:rsidRDefault="00B70BD2" w:rsidP="00F55AB1">
            <w:pPr>
              <w:pStyle w:val="Heading1"/>
            </w:pPr>
            <w:r>
              <w:t>Mountain West Council</w:t>
            </w:r>
          </w:p>
          <w:p w14:paraId="65728F1A" w14:textId="4ADB2805" w:rsidR="00B70BD2" w:rsidRPr="00B70BD2" w:rsidRDefault="00B70BD2" w:rsidP="00B70BD2">
            <w:r>
              <w:t xml:space="preserve">Commissioner Conclave   March </w:t>
            </w:r>
            <w:r w:rsidR="00311BA9">
              <w:t>21</w:t>
            </w:r>
            <w:r>
              <w:t>, 2026</w:t>
            </w:r>
          </w:p>
        </w:tc>
      </w:tr>
      <w:tr w:rsidR="0068475B" w14:paraId="1083216D" w14:textId="77777777" w:rsidTr="0068475B">
        <w:trPr>
          <w:trHeight w:val="3108"/>
        </w:trPr>
        <w:tc>
          <w:tcPr>
            <w:tcW w:w="4675" w:type="dxa"/>
            <w:vAlign w:val="center"/>
          </w:tcPr>
          <w:p w14:paraId="5C9E578E" w14:textId="77777777" w:rsidR="0068475B" w:rsidRDefault="0068475B" w:rsidP="00F55AB1"/>
        </w:tc>
        <w:tc>
          <w:tcPr>
            <w:tcW w:w="4675" w:type="dxa"/>
            <w:vMerge w:val="restart"/>
          </w:tcPr>
          <w:p w14:paraId="4191C6C4" w14:textId="77777777" w:rsidR="0068475B" w:rsidRDefault="0068475B"/>
        </w:tc>
      </w:tr>
      <w:tr w:rsidR="0068475B" w14:paraId="5DDD8301" w14:textId="77777777" w:rsidTr="00052357">
        <w:trPr>
          <w:trHeight w:val="2441"/>
        </w:trPr>
        <w:sdt>
          <w:sdtPr>
            <w:id w:val="-1259679674"/>
            <w:placeholder>
              <w:docPart w:val="C8AE5490C2CA47FB97F83DBDC945D61E"/>
            </w:placeholder>
            <w15:appearance w15:val="hidden"/>
          </w:sdtPr>
          <w:sdtEndPr/>
          <w:sdtContent>
            <w:tc>
              <w:tcPr>
                <w:tcW w:w="4675" w:type="dxa"/>
                <w:vAlign w:val="bottom"/>
              </w:tcPr>
              <w:p w14:paraId="2A354DB6" w14:textId="1BAD50D3" w:rsidR="0068475B" w:rsidRPr="00E44B70" w:rsidRDefault="00345D67" w:rsidP="00B70BD2">
                <w:pPr>
                  <w:pStyle w:val="Logotext"/>
                </w:pPr>
                <w:r>
                  <w:drawing>
                    <wp:inline distT="0" distB="0" distL="0" distR="0" wp14:anchorId="6B34E3FF" wp14:editId="681EB74E">
                      <wp:extent cx="2783205" cy="1188557"/>
                      <wp:effectExtent l="0" t="0" r="0" b="0"/>
                      <wp:docPr id="638129066" name="Pictur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38129066" name="Picture 638129066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837473B0-CC2E-450A-ABE3-18F120FF3D39}">
                                    <a1611:picAttrSrcUrl xmlns:a1611="http://schemas.microsoft.com/office/drawing/2016/11/main" r:i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18552" cy="12036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675" w:type="dxa"/>
            <w:vMerge/>
          </w:tcPr>
          <w:p w14:paraId="59F3179B" w14:textId="77777777" w:rsidR="0068475B" w:rsidRDefault="0068475B"/>
        </w:tc>
      </w:tr>
      <w:tr w:rsidR="0068475B" w14:paraId="78A71D13" w14:textId="77777777" w:rsidTr="0068475B">
        <w:trPr>
          <w:trHeight w:val="3319"/>
        </w:trPr>
        <w:tc>
          <w:tcPr>
            <w:tcW w:w="4675" w:type="dxa"/>
            <w:vAlign w:val="center"/>
          </w:tcPr>
          <w:p w14:paraId="15F79435" w14:textId="77777777" w:rsidR="0068475B" w:rsidRPr="00E44B70" w:rsidRDefault="0068475B" w:rsidP="00F55AB1">
            <w:pPr>
              <w:rPr>
                <w:noProof/>
                <w:lang w:val="en-AU" w:eastAsia="en-AU"/>
              </w:rPr>
            </w:pPr>
          </w:p>
        </w:tc>
        <w:tc>
          <w:tcPr>
            <w:tcW w:w="4675" w:type="dxa"/>
            <w:vMerge/>
          </w:tcPr>
          <w:p w14:paraId="55FD7CBC" w14:textId="77777777" w:rsidR="0068475B" w:rsidRDefault="0068475B"/>
        </w:tc>
      </w:tr>
      <w:tr w:rsidR="00A602AF" w14:paraId="42759BBF" w14:textId="77777777" w:rsidTr="00F55AB1">
        <w:trPr>
          <w:trHeight w:val="2718"/>
        </w:trPr>
        <w:tc>
          <w:tcPr>
            <w:tcW w:w="4675" w:type="dxa"/>
          </w:tcPr>
          <w:p w14:paraId="3E134781" w14:textId="582519DE" w:rsidR="00A602AF" w:rsidRDefault="00B70BD2" w:rsidP="00A602AF">
            <w:pPr>
              <w:pStyle w:val="Heading2"/>
            </w:pPr>
            <w:r>
              <w:t>Mountain West</w:t>
            </w:r>
            <w:r w:rsidR="00737040">
              <w:t xml:space="preserve"> </w:t>
            </w:r>
            <w:r>
              <w:t xml:space="preserve">Council Scout </w:t>
            </w:r>
            <w:r w:rsidR="00737040">
              <w:t>Service Center</w:t>
            </w:r>
          </w:p>
          <w:p w14:paraId="48862811" w14:textId="71A26CF0" w:rsidR="00B70BD2" w:rsidRPr="00B70BD2" w:rsidRDefault="00B70BD2" w:rsidP="00B70BD2">
            <w:r>
              <w:t xml:space="preserve">9 </w:t>
            </w:r>
            <w:proofErr w:type="gramStart"/>
            <w:r>
              <w:t>am  to</w:t>
            </w:r>
            <w:proofErr w:type="gramEnd"/>
            <w:r>
              <w:t xml:space="preserve"> 4 pm</w:t>
            </w:r>
          </w:p>
          <w:p w14:paraId="04AB0565" w14:textId="08D047A7" w:rsidR="00A602AF" w:rsidRPr="00311BA9" w:rsidRDefault="00B70BD2" w:rsidP="00A602AF">
            <w:pPr>
              <w:pStyle w:val="Heading2"/>
              <w:rPr>
                <w:sz w:val="56"/>
                <w:szCs w:val="56"/>
              </w:rPr>
            </w:pPr>
            <w:r w:rsidRPr="00311BA9">
              <w:rPr>
                <w:sz w:val="56"/>
                <w:szCs w:val="56"/>
              </w:rPr>
              <w:t xml:space="preserve">March </w:t>
            </w:r>
            <w:r w:rsidR="00311BA9" w:rsidRPr="00311BA9">
              <w:rPr>
                <w:sz w:val="56"/>
                <w:szCs w:val="56"/>
              </w:rPr>
              <w:t>21</w:t>
            </w:r>
            <w:r w:rsidRPr="00311BA9">
              <w:rPr>
                <w:sz w:val="56"/>
                <w:szCs w:val="56"/>
              </w:rPr>
              <w:t>,2026</w:t>
            </w:r>
          </w:p>
          <w:p w14:paraId="2FFAABE4" w14:textId="7B2265A5" w:rsidR="00A602AF" w:rsidRDefault="00A602AF" w:rsidP="00F55AB1">
            <w:pPr>
              <w:pStyle w:val="Heading2"/>
            </w:pPr>
          </w:p>
        </w:tc>
        <w:tc>
          <w:tcPr>
            <w:tcW w:w="4675" w:type="dxa"/>
          </w:tcPr>
          <w:p w14:paraId="3EA10625" w14:textId="77777777" w:rsidR="00A602AF" w:rsidRDefault="00A602AF"/>
        </w:tc>
      </w:tr>
    </w:tbl>
    <w:p w14:paraId="34E4D437" w14:textId="77777777" w:rsidR="00A602AF" w:rsidRDefault="00A602AF"/>
    <w:p w14:paraId="4FD76F80" w14:textId="77777777" w:rsidR="000B5902" w:rsidRDefault="000B5902"/>
    <w:sectPr w:rsidR="000B5902" w:rsidSect="00FD3757">
      <w:footerReference w:type="default" r:id="rId13"/>
      <w:pgSz w:w="12240" w:h="15840" w:code="1"/>
      <w:pgMar w:top="720" w:right="1440" w:bottom="0" w:left="1440" w:header="0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48902" w14:textId="77777777" w:rsidR="003D6E7D" w:rsidRDefault="003D6E7D" w:rsidP="009B2968">
      <w:r>
        <w:separator/>
      </w:r>
    </w:p>
  </w:endnote>
  <w:endnote w:type="continuationSeparator" w:id="0">
    <w:p w14:paraId="6A840E86" w14:textId="77777777" w:rsidR="003D6E7D" w:rsidRDefault="003D6E7D" w:rsidP="009B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2CA09" w14:textId="77777777" w:rsidR="00963A05" w:rsidRPr="00CB7EED" w:rsidRDefault="00963A05" w:rsidP="00963A05">
    <w:pPr>
      <w:pStyle w:val="Footer"/>
      <w:rPr>
        <w:color w:val="000000" w:themeColor="text1"/>
      </w:rPr>
    </w:pPr>
    <w:r w:rsidRPr="00CB7EED">
      <w:rPr>
        <w:color w:val="000000" w:themeColor="text1"/>
      </w:rPr>
      <w:t xml:space="preserve">PAGE   </w:t>
    </w:r>
    <w:r w:rsidRPr="00CB7EED">
      <w:rPr>
        <w:color w:val="000000" w:themeColor="text1"/>
      </w:rPr>
      <w:fldChar w:fldCharType="begin"/>
    </w:r>
    <w:r w:rsidRPr="00CB7EED">
      <w:rPr>
        <w:color w:val="000000" w:themeColor="text1"/>
      </w:rPr>
      <w:instrText xml:space="preserve"> PAGE   \* MERGEFORMAT </w:instrText>
    </w:r>
    <w:r w:rsidRPr="00CB7EED">
      <w:rPr>
        <w:color w:val="000000" w:themeColor="text1"/>
      </w:rPr>
      <w:fldChar w:fldCharType="separate"/>
    </w:r>
    <w:r w:rsidRPr="00CB7EED">
      <w:rPr>
        <w:noProof/>
        <w:color w:val="000000" w:themeColor="text1"/>
      </w:rPr>
      <w:t>1</w:t>
    </w:r>
    <w:r w:rsidRPr="00CB7EED">
      <w:rPr>
        <w:noProof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F17D4" w14:textId="77777777" w:rsidR="003D6E7D" w:rsidRDefault="003D6E7D" w:rsidP="009B2968">
      <w:r>
        <w:separator/>
      </w:r>
    </w:p>
  </w:footnote>
  <w:footnote w:type="continuationSeparator" w:id="0">
    <w:p w14:paraId="3761DD08" w14:textId="77777777" w:rsidR="003D6E7D" w:rsidRDefault="003D6E7D" w:rsidP="009B2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D2"/>
    <w:rsid w:val="000114EB"/>
    <w:rsid w:val="000359D1"/>
    <w:rsid w:val="00052357"/>
    <w:rsid w:val="00075273"/>
    <w:rsid w:val="000B5902"/>
    <w:rsid w:val="001A0597"/>
    <w:rsid w:val="001B51EB"/>
    <w:rsid w:val="001D390E"/>
    <w:rsid w:val="00211CE6"/>
    <w:rsid w:val="002366C9"/>
    <w:rsid w:val="00280601"/>
    <w:rsid w:val="002B691E"/>
    <w:rsid w:val="00311BA9"/>
    <w:rsid w:val="00345D67"/>
    <w:rsid w:val="003A7DA5"/>
    <w:rsid w:val="003D6E7D"/>
    <w:rsid w:val="003E6AB7"/>
    <w:rsid w:val="00400E9A"/>
    <w:rsid w:val="00472012"/>
    <w:rsid w:val="00496035"/>
    <w:rsid w:val="00525407"/>
    <w:rsid w:val="00542AAF"/>
    <w:rsid w:val="005526B1"/>
    <w:rsid w:val="005746DA"/>
    <w:rsid w:val="00585225"/>
    <w:rsid w:val="005F7F23"/>
    <w:rsid w:val="00613E4D"/>
    <w:rsid w:val="0068475B"/>
    <w:rsid w:val="006B6E5F"/>
    <w:rsid w:val="006C60E6"/>
    <w:rsid w:val="00737040"/>
    <w:rsid w:val="00952F7D"/>
    <w:rsid w:val="00963A05"/>
    <w:rsid w:val="009A380C"/>
    <w:rsid w:val="009B2968"/>
    <w:rsid w:val="009B6A8C"/>
    <w:rsid w:val="009B72D4"/>
    <w:rsid w:val="009D4923"/>
    <w:rsid w:val="00A07DCE"/>
    <w:rsid w:val="00A123DD"/>
    <w:rsid w:val="00A602AF"/>
    <w:rsid w:val="00A64F96"/>
    <w:rsid w:val="00B26A3E"/>
    <w:rsid w:val="00B618DF"/>
    <w:rsid w:val="00B70BD2"/>
    <w:rsid w:val="00B84F4A"/>
    <w:rsid w:val="00BF3D1E"/>
    <w:rsid w:val="00C3007A"/>
    <w:rsid w:val="00C95220"/>
    <w:rsid w:val="00CA075D"/>
    <w:rsid w:val="00CB7EED"/>
    <w:rsid w:val="00D058E9"/>
    <w:rsid w:val="00D9237E"/>
    <w:rsid w:val="00D92F40"/>
    <w:rsid w:val="00E44B70"/>
    <w:rsid w:val="00E832AC"/>
    <w:rsid w:val="00EA4A50"/>
    <w:rsid w:val="00F4393B"/>
    <w:rsid w:val="00F55AB1"/>
    <w:rsid w:val="00FD3757"/>
    <w:rsid w:val="3A062D1D"/>
    <w:rsid w:val="44986CA2"/>
    <w:rsid w:val="5CE6EAB4"/>
    <w:rsid w:val="74A3534E"/>
    <w:rsid w:val="7D05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5B00A"/>
  <w15:chartTrackingRefBased/>
  <w15:docId w15:val="{BE14B210-0BA7-4574-8DB0-08F95159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6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E832AC"/>
  </w:style>
  <w:style w:type="paragraph" w:styleId="Heading1">
    <w:name w:val="heading 1"/>
    <w:basedOn w:val="Normal"/>
    <w:next w:val="Normal"/>
    <w:link w:val="Heading1Char"/>
    <w:qFormat/>
    <w:rsid w:val="009B72D4"/>
    <w:pPr>
      <w:outlineLvl w:val="0"/>
    </w:pPr>
    <w:rPr>
      <w:rFonts w:asciiTheme="majorHAnsi" w:hAnsiTheme="majorHAnsi"/>
      <w:b/>
      <w:sz w:val="80"/>
      <w:szCs w:val="80"/>
    </w:rPr>
  </w:style>
  <w:style w:type="paragraph" w:styleId="Heading2">
    <w:name w:val="heading 2"/>
    <w:basedOn w:val="Normal"/>
    <w:next w:val="Normal"/>
    <w:link w:val="Heading2Char"/>
    <w:uiPriority w:val="1"/>
    <w:qFormat/>
    <w:rsid w:val="009B72D4"/>
    <w:pPr>
      <w:outlineLvl w:val="1"/>
    </w:pPr>
    <w:rPr>
      <w:rFonts w:asciiTheme="majorHAnsi" w:hAnsiTheme="majorHAns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2"/>
    <w:qFormat/>
    <w:rsid w:val="009B72D4"/>
    <w:pPr>
      <w:jc w:val="center"/>
      <w:outlineLvl w:val="2"/>
    </w:pPr>
    <w:rPr>
      <w:rFonts w:asciiTheme="majorHAnsi" w:hAnsiTheme="majorHAnsi"/>
      <w:b/>
      <w:color w:val="000000" w:themeColor="text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3"/>
    <w:qFormat/>
    <w:rsid w:val="009B72D4"/>
    <w:pPr>
      <w:ind w:left="567" w:right="567"/>
      <w:jc w:val="center"/>
      <w:outlineLvl w:val="3"/>
    </w:pPr>
    <w:rPr>
      <w:b/>
      <w:sz w:val="80"/>
    </w:rPr>
  </w:style>
  <w:style w:type="paragraph" w:styleId="Heading5">
    <w:name w:val="heading 5"/>
    <w:basedOn w:val="Text"/>
    <w:next w:val="Normal"/>
    <w:link w:val="Heading5Char"/>
    <w:uiPriority w:val="4"/>
    <w:qFormat/>
    <w:rsid w:val="00963A05"/>
    <w:pPr>
      <w:outlineLvl w:val="4"/>
    </w:pPr>
    <w:rPr>
      <w:b/>
      <w:color w:val="A9890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raphicAnchor">
    <w:name w:val="Graphic Anchor"/>
    <w:basedOn w:val="Normal"/>
    <w:uiPriority w:val="8"/>
    <w:qFormat/>
    <w:rsid w:val="00A602AF"/>
    <w:rPr>
      <w:sz w:val="10"/>
    </w:rPr>
  </w:style>
  <w:style w:type="table" w:styleId="TableGrid">
    <w:name w:val="Table Grid"/>
    <w:basedOn w:val="TableNormal"/>
    <w:uiPriority w:val="39"/>
    <w:rsid w:val="00A60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602A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2D4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B72D4"/>
    <w:rPr>
      <w:rFonts w:asciiTheme="majorHAnsi" w:hAnsiTheme="majorHAnsi"/>
      <w:b/>
      <w:sz w:val="80"/>
      <w:szCs w:val="80"/>
    </w:rPr>
  </w:style>
  <w:style w:type="character" w:customStyle="1" w:styleId="Heading2Char">
    <w:name w:val="Heading 2 Char"/>
    <w:basedOn w:val="DefaultParagraphFont"/>
    <w:link w:val="Heading2"/>
    <w:uiPriority w:val="1"/>
    <w:rsid w:val="009B72D4"/>
    <w:rPr>
      <w:rFonts w:asciiTheme="majorHAnsi" w:hAnsiTheme="majorHAnsi"/>
      <w:sz w:val="36"/>
      <w:szCs w:val="36"/>
    </w:rPr>
  </w:style>
  <w:style w:type="paragraph" w:styleId="Header">
    <w:name w:val="header"/>
    <w:basedOn w:val="Normal"/>
    <w:link w:val="HeaderChar"/>
    <w:uiPriority w:val="99"/>
    <w:rsid w:val="00E832AC"/>
    <w:pPr>
      <w:tabs>
        <w:tab w:val="center" w:pos="4680"/>
        <w:tab w:val="right" w:pos="9360"/>
      </w:tabs>
      <w:jc w:val="right"/>
    </w:pPr>
    <w:rPr>
      <w:rFonts w:asciiTheme="majorHAnsi" w:hAnsiTheme="majorHAns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832AC"/>
    <w:rPr>
      <w:rFonts w:asciiTheme="majorHAnsi" w:hAnsiTheme="majorHAnsi"/>
      <w:sz w:val="20"/>
    </w:rPr>
  </w:style>
  <w:style w:type="paragraph" w:styleId="Footer">
    <w:name w:val="footer"/>
    <w:basedOn w:val="Normal"/>
    <w:link w:val="FooterChar"/>
    <w:uiPriority w:val="99"/>
    <w:rsid w:val="00E832AC"/>
    <w:pPr>
      <w:tabs>
        <w:tab w:val="center" w:pos="4680"/>
        <w:tab w:val="right" w:pos="9360"/>
      </w:tabs>
      <w:ind w:right="360"/>
      <w:jc w:val="right"/>
    </w:pPr>
    <w:rPr>
      <w:rFonts w:asciiTheme="majorHAnsi" w:hAnsiTheme="majorHAns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832AC"/>
    <w:rPr>
      <w:rFonts w:asciiTheme="majorHAnsi" w:hAnsiTheme="majorHAnsi"/>
      <w:sz w:val="20"/>
    </w:rPr>
  </w:style>
  <w:style w:type="character" w:styleId="PageNumber">
    <w:name w:val="page number"/>
    <w:basedOn w:val="DefaultParagraphFont"/>
    <w:uiPriority w:val="99"/>
    <w:semiHidden/>
    <w:rsid w:val="009B2968"/>
  </w:style>
  <w:style w:type="character" w:customStyle="1" w:styleId="Heading3Char">
    <w:name w:val="Heading 3 Char"/>
    <w:basedOn w:val="DefaultParagraphFont"/>
    <w:link w:val="Heading3"/>
    <w:uiPriority w:val="2"/>
    <w:rsid w:val="009B72D4"/>
    <w:rPr>
      <w:rFonts w:asciiTheme="majorHAnsi" w:hAnsiTheme="majorHAnsi"/>
      <w:b/>
      <w:color w:val="000000" w:themeColor="text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3"/>
    <w:rsid w:val="009B72D4"/>
    <w:rPr>
      <w:b/>
      <w:sz w:val="80"/>
    </w:rPr>
  </w:style>
  <w:style w:type="paragraph" w:customStyle="1" w:styleId="Text">
    <w:name w:val="Text"/>
    <w:basedOn w:val="Normal"/>
    <w:uiPriority w:val="5"/>
    <w:qFormat/>
    <w:rsid w:val="009B72D4"/>
    <w:rPr>
      <w:sz w:val="28"/>
      <w:szCs w:val="28"/>
    </w:rPr>
  </w:style>
  <w:style w:type="paragraph" w:customStyle="1" w:styleId="ImageCaption">
    <w:name w:val="Image Caption"/>
    <w:basedOn w:val="Normal"/>
    <w:uiPriority w:val="6"/>
    <w:qFormat/>
    <w:rsid w:val="009B72D4"/>
    <w:pPr>
      <w:ind w:left="113"/>
    </w:pPr>
    <w:rPr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4"/>
    <w:rsid w:val="00963A05"/>
    <w:rPr>
      <w:b/>
      <w:color w:val="A9890B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123DD"/>
    <w:rPr>
      <w:color w:val="808080"/>
    </w:rPr>
  </w:style>
  <w:style w:type="paragraph" w:customStyle="1" w:styleId="Logotext">
    <w:name w:val="Logo text"/>
    <w:basedOn w:val="Normal"/>
    <w:uiPriority w:val="7"/>
    <w:qFormat/>
    <w:rsid w:val="00052357"/>
    <w:rPr>
      <w:rFonts w:asciiTheme="majorHAnsi" w:hAnsiTheme="majorHAnsi"/>
      <w:noProof/>
      <w:sz w:val="48"/>
      <w:szCs w:val="48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ncacscouting.org/about/commissioner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A\AppData\Local\Microsoft\Office\16.0\DTS\en-US%7b584C704B-91C2-4434-8AF3-935042FF35AE%7d\%7bED864F86-F662-4B10-A377-99C26A9D4374%7dTF6382125b-956f-445a-8746-5b1b27334607a9ec4b81_win32-1488ca6d477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AE5490C2CA47FB97F83DBDC945D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B285E-F78F-4B0F-9D85-C5E4707AC7B3}"/>
      </w:docPartPr>
      <w:docPartBody>
        <w:p w:rsidR="00AF22A3" w:rsidRPr="0068475B" w:rsidRDefault="00AF22A3" w:rsidP="00052357">
          <w:pPr>
            <w:pStyle w:val="Logotext"/>
          </w:pPr>
          <w:r w:rsidRPr="0068475B">
            <w:t xml:space="preserve">COMPANY </w:t>
          </w:r>
        </w:p>
        <w:p w:rsidR="00AF22A3" w:rsidRDefault="00AF22A3">
          <w:pPr>
            <w:pStyle w:val="C8AE5490C2CA47FB97F83DBDC945D61E"/>
          </w:pPr>
          <w:r w:rsidRPr="0068475B">
            <w:t>LOGO</w:t>
          </w:r>
          <w:r>
            <w:t xml:space="preserve">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A3"/>
    <w:rsid w:val="00105C64"/>
    <w:rsid w:val="001A0597"/>
    <w:rsid w:val="00496035"/>
    <w:rsid w:val="005746DA"/>
    <w:rsid w:val="005777AD"/>
    <w:rsid w:val="00AF22A3"/>
    <w:rsid w:val="00D34487"/>
    <w:rsid w:val="00D9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text">
    <w:name w:val="Logo text"/>
    <w:basedOn w:val="Normal"/>
    <w:uiPriority w:val="7"/>
    <w:qFormat/>
    <w:pPr>
      <w:spacing w:after="0" w:line="240" w:lineRule="auto"/>
    </w:pPr>
    <w:rPr>
      <w:rFonts w:asciiTheme="majorHAnsi" w:eastAsiaTheme="minorHAnsi" w:hAnsiTheme="majorHAnsi"/>
      <w:noProof/>
      <w:kern w:val="0"/>
      <w:sz w:val="48"/>
      <w:szCs w:val="48"/>
      <w:lang w:val="en-AU" w:eastAsia="en-AU"/>
      <w14:ligatures w14:val="none"/>
    </w:rPr>
  </w:style>
  <w:style w:type="paragraph" w:customStyle="1" w:styleId="C8AE5490C2CA47FB97F83DBDC945D61E">
    <w:name w:val="C8AE5490C2CA47FB97F83DBDC945D6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R">
  <a:themeElements>
    <a:clrScheme name="Modern Report 1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E2B80F"/>
      </a:accent1>
      <a:accent2>
        <a:srgbClr val="FF7900"/>
      </a:accent2>
      <a:accent3>
        <a:srgbClr val="007093"/>
      </a:accent3>
      <a:accent4>
        <a:srgbClr val="005C7C"/>
      </a:accent4>
      <a:accent5>
        <a:srgbClr val="004B67"/>
      </a:accent5>
      <a:accent6>
        <a:srgbClr val="002E44"/>
      </a:accent6>
      <a:hlink>
        <a:srgbClr val="0000FF"/>
      </a:hlink>
      <a:folHlink>
        <a:srgbClr val="FF00FF"/>
      </a:folHlink>
    </a:clrScheme>
    <a:fontScheme name="Custom 12">
      <a:majorFont>
        <a:latin typeface="Franklin Gothic Medium"/>
        <a:ea typeface=""/>
        <a:cs typeface=""/>
      </a:majorFont>
      <a:minorFont>
        <a:latin typeface="Book Antiqua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R" id="{576F8857-8344-CC40-AE0E-EF60A6767544}" vid="{BDC92DF4-E7E1-0844-A1CD-530A464FD27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0e2eabb-546b-4ef1-8e56-f76e54df86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B00ABE45DA8149B836C36A91888097" ma:contentTypeVersion="11" ma:contentTypeDescription="Create a new document." ma:contentTypeScope="" ma:versionID="44895f9ae68c37b9ee8ac783a261b662">
  <xsd:schema xmlns:xsd="http://www.w3.org/2001/XMLSchema" xmlns:xs="http://www.w3.org/2001/XMLSchema" xmlns:p="http://schemas.microsoft.com/office/2006/metadata/properties" xmlns:ns3="80e2eabb-546b-4ef1-8e56-f76e54df86a1" targetNamespace="http://schemas.microsoft.com/office/2006/metadata/properties" ma:root="true" ma:fieldsID="6a896d8b8b9702c9da2e0fee063e515c" ns3:_="">
    <xsd:import namespace="80e2eabb-546b-4ef1-8e56-f76e54df8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2eabb-546b-4ef1-8e56-f76e54df8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69FDC0-F799-4A71-8178-C7F73B277BBF}">
  <ds:schemaRefs>
    <ds:schemaRef ds:uri="http://schemas.microsoft.com/office/2006/metadata/properties"/>
    <ds:schemaRef ds:uri="http://schemas.microsoft.com/office/infopath/2007/PartnerControls"/>
    <ds:schemaRef ds:uri="80e2eabb-546b-4ef1-8e56-f76e54df86a1"/>
  </ds:schemaRefs>
</ds:datastoreItem>
</file>

<file path=customXml/itemProps2.xml><?xml version="1.0" encoding="utf-8"?>
<ds:datastoreItem xmlns:ds="http://schemas.openxmlformats.org/officeDocument/2006/customXml" ds:itemID="{14FD8A32-7148-40B3-868C-0E723CA13C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23B489-F74F-4941-820E-F5FA339F40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DD303E-F6CA-48D1-9C67-EC7204E89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2eabb-546b-4ef1-8e56-f76e54df8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{ED864F86-F662-4B10-A377-99C26A9D4374}TF6382125b-956f-445a-8746-5b1b27334607a9ec4b81_win32-1488ca6d4775.dotx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BSA</dc:creator>
  <cp:keywords/>
  <dc:description/>
  <cp:lastModifiedBy>Brian Bishop</cp:lastModifiedBy>
  <cp:revision>2</cp:revision>
  <dcterms:created xsi:type="dcterms:W3CDTF">2026-02-20T03:55:00Z</dcterms:created>
  <dcterms:modified xsi:type="dcterms:W3CDTF">2026-02-20T03:55:00Z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0x010100B5B00ABE45DA8149B836C36A91888097</vt:lpwstr>
  </property>
  <property fmtid="{D5CDD505-2E9C-101B-9397-08002B2CF9AE}" pid="3" name="MediaServiceImageTags">
    <vt:lpwstr/>
  </property>
</Properties>
</file>